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ordWrap/>
        <w:ind w:left="0" w:leftChars="0" w:right="0" w:rightChars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pStyle w:val="7"/>
        <w:wordWrap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中央财政城乡居民基本医疗保险补助</w:t>
      </w:r>
    </w:p>
    <w:p>
      <w:pPr>
        <w:pStyle w:val="7"/>
        <w:wordWrap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资金绩效目标表</w:t>
      </w:r>
    </w:p>
    <w:p>
      <w:pPr>
        <w:pStyle w:val="7"/>
        <w:wordWrap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eastAsia" w:hAnsi="宋体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2026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年度）</w:t>
      </w:r>
    </w:p>
    <w:tbl>
      <w:tblPr>
        <w:tblStyle w:val="9"/>
        <w:tblW w:w="10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133"/>
        <w:gridCol w:w="1346"/>
        <w:gridCol w:w="6076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33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转移支付(项目)名称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城乡居民基本医疗保险补助资金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3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3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市级财政部门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云浮市财政局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37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云浮市医疗保障局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9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资金情况(万元)</w:t>
            </w:r>
          </w:p>
        </w:tc>
        <w:tc>
          <w:tcPr>
            <w:tcW w:w="24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年度金额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其中：中央资金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省级资金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74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8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年度目标</w:t>
            </w:r>
          </w:p>
        </w:tc>
        <w:tc>
          <w:tcPr>
            <w:tcW w:w="988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目标1：巩固参保率。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目标2：稳步提高保障水平。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目标3：实现基金收支平衡。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89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居民医保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参保人数(人)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指标1：以常住人口数为基数计算的基本医保综合参保率(%)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指标2：虚报参保人数(人)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指标3：参保人政策范围内住院费用报销比例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指标4：基金滚存结余可支配月数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指标5：开展门诊统筹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普遍开展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财政实际补助标准(元)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国家规定补助标准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各级财政补贴足额到位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足额到位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医疗保障水平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稳步提高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9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</w:t>
            </w:r>
          </w:p>
        </w:tc>
        <w:tc>
          <w:tcPr>
            <w:tcW w:w="13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6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参保对象满意度(%)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85%</w:t>
            </w:r>
          </w:p>
        </w:tc>
      </w:tr>
    </w:tbl>
    <w:p>
      <w:pPr>
        <w:pStyle w:val="7"/>
        <w:wordWrap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7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814" w:right="1531" w:bottom="1701" w:left="1531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E858C5C-B5CC-40B3-BBCE-F5404C7BBC34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DDAE92E-6786-4CAC-8BC1-9B148B01B5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D7BD34-CB24-486C-BA9C-FCDC06DE51A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3D4EB9EB-8A55-43EB-9DBB-537B3A65105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A0849C9-761A-4037-84B3-00218771CB57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CB043C6B-2234-4179-871C-589EEDC3F4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3098C612-88F5-47CB-8B66-2756A3714C0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8" w:fontKey="{3205BF4F-0715-4453-9140-456CD177FB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AQ5Fbs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TrueTypeFonts/>
  <w:bordersDoNotSurroundHeader w:val="0"/>
  <w:bordersDoNotSurroundFooter w:val="0"/>
  <w:attachedTemplate r:id="rId1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zNzVlODk1YWNkY2YxZjQ5MWU1ODA0ZGQ3NDA2NWQifQ=="/>
  </w:docVars>
  <w:rsids>
    <w:rsidRoot w:val="00172A27"/>
    <w:rsid w:val="002760E9"/>
    <w:rsid w:val="00750F23"/>
    <w:rsid w:val="00D47597"/>
    <w:rsid w:val="02AC60C9"/>
    <w:rsid w:val="05F410AA"/>
    <w:rsid w:val="06456375"/>
    <w:rsid w:val="0682131B"/>
    <w:rsid w:val="08B16798"/>
    <w:rsid w:val="08E05D70"/>
    <w:rsid w:val="0AA52F5F"/>
    <w:rsid w:val="0CA54A3A"/>
    <w:rsid w:val="0CA70CA6"/>
    <w:rsid w:val="0F4E6403"/>
    <w:rsid w:val="10CD30DE"/>
    <w:rsid w:val="10DD6133"/>
    <w:rsid w:val="147C712E"/>
    <w:rsid w:val="16E7198F"/>
    <w:rsid w:val="1B19769A"/>
    <w:rsid w:val="200F101E"/>
    <w:rsid w:val="235B2CE7"/>
    <w:rsid w:val="24981BFD"/>
    <w:rsid w:val="269F6A3F"/>
    <w:rsid w:val="26F70367"/>
    <w:rsid w:val="273869C9"/>
    <w:rsid w:val="294E6773"/>
    <w:rsid w:val="2D011278"/>
    <w:rsid w:val="300E77E3"/>
    <w:rsid w:val="320803F7"/>
    <w:rsid w:val="32757AAE"/>
    <w:rsid w:val="33315077"/>
    <w:rsid w:val="35884EC9"/>
    <w:rsid w:val="37973CBB"/>
    <w:rsid w:val="38060918"/>
    <w:rsid w:val="39CA7B98"/>
    <w:rsid w:val="3BCA13C3"/>
    <w:rsid w:val="3C1A7FEE"/>
    <w:rsid w:val="3C7814B2"/>
    <w:rsid w:val="3CB5533F"/>
    <w:rsid w:val="3DFB1CAE"/>
    <w:rsid w:val="3EB62161"/>
    <w:rsid w:val="418E0EC9"/>
    <w:rsid w:val="429D04F7"/>
    <w:rsid w:val="4408720B"/>
    <w:rsid w:val="443759E5"/>
    <w:rsid w:val="4847737D"/>
    <w:rsid w:val="4A2C0380"/>
    <w:rsid w:val="4ADD2E86"/>
    <w:rsid w:val="4C7A646B"/>
    <w:rsid w:val="4CF928ED"/>
    <w:rsid w:val="4D877542"/>
    <w:rsid w:val="50F22121"/>
    <w:rsid w:val="510559A1"/>
    <w:rsid w:val="52CD61C9"/>
    <w:rsid w:val="53E4044E"/>
    <w:rsid w:val="55214EAE"/>
    <w:rsid w:val="5579126C"/>
    <w:rsid w:val="56DD766F"/>
    <w:rsid w:val="58125365"/>
    <w:rsid w:val="58484377"/>
    <w:rsid w:val="59FA1EDA"/>
    <w:rsid w:val="5C396D20"/>
    <w:rsid w:val="60393BDD"/>
    <w:rsid w:val="616D6002"/>
    <w:rsid w:val="62066A1E"/>
    <w:rsid w:val="626E30AC"/>
    <w:rsid w:val="65C50665"/>
    <w:rsid w:val="663C1E9C"/>
    <w:rsid w:val="67430F83"/>
    <w:rsid w:val="68966519"/>
    <w:rsid w:val="69860B16"/>
    <w:rsid w:val="69EC6DDC"/>
    <w:rsid w:val="6B515625"/>
    <w:rsid w:val="6D8456DA"/>
    <w:rsid w:val="6DBE2EBA"/>
    <w:rsid w:val="6DD11C7B"/>
    <w:rsid w:val="70972B5A"/>
    <w:rsid w:val="709F46F4"/>
    <w:rsid w:val="70FF0212"/>
    <w:rsid w:val="710E357B"/>
    <w:rsid w:val="736257E9"/>
    <w:rsid w:val="736670D3"/>
    <w:rsid w:val="73D77B4A"/>
    <w:rsid w:val="757E000B"/>
    <w:rsid w:val="77A32E07"/>
    <w:rsid w:val="781203E2"/>
    <w:rsid w:val="78EB0D05"/>
    <w:rsid w:val="79CB69B4"/>
    <w:rsid w:val="7B190F23"/>
    <w:rsid w:val="7ED7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仿宋_GB2312" w:hAnsi="仿宋_GB2312" w:eastAsia="仿宋_GB2312" w:cs="仿宋_GB2312"/>
      <w:kern w:val="2"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widowControl w:val="0"/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 w:val="0"/>
      <w:ind w:left="420" w:leftChars="200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line="600" w:lineRule="exact"/>
    </w:pPr>
    <w:rPr>
      <w:rFonts w:ascii="仿宋_GB2312" w:eastAsia="仿宋_GB2312"/>
      <w:sz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  <w:szCs w:val="20"/>
      <w:lang w:val="en-US" w:eastAsia="zh-CN" w:bidi="ar-SA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widowControl w:val="0"/>
      <w:spacing w:before="100" w:beforeLines="0" w:beforeAutospacing="1" w:after="100" w:afterLines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11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12">
    <w:name w:val="Emphasis"/>
    <w:qFormat/>
    <w:uiPriority w:val="0"/>
    <w:rPr>
      <w:rFonts w:ascii="Times New Roman" w:hAnsi="Times New Roman" w:eastAsia="宋体" w:cs="Times New Roman"/>
      <w:i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font31"/>
    <w:basedOn w:val="10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15">
    <w:name w:val="font01"/>
    <w:basedOn w:val="10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16">
    <w:name w:val="正文 New New New New New New New New New New New New New New New"/>
    <w:basedOn w:val="1"/>
    <w:qFormat/>
    <w:uiPriority w:val="0"/>
    <w:pPr>
      <w:widowControl w:val="0"/>
    </w:pPr>
    <w:rPr>
      <w:rFonts w:ascii="仿宋_GB2312" w:hAnsi="宋体" w:eastAsia="仿宋_GB2312" w:cs="Times New Roman"/>
      <w:sz w:val="32"/>
      <w:szCs w:val="32"/>
      <w:lang w:val="en-US" w:eastAsia="zh-CN" w:bidi="ar-SA"/>
    </w:rPr>
  </w:style>
  <w:style w:type="paragraph" w:customStyle="1" w:styleId="17">
    <w:name w:val="p16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18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9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1">
    <w:name w:val="正文 New New New New New New New New New New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2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3">
    <w:name w:val="font21"/>
    <w:basedOn w:val="10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24">
    <w:name w:val="font11"/>
    <w:basedOn w:val="10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25">
    <w:name w:val="标题1"/>
    <w:basedOn w:val="8"/>
    <w:qFormat/>
    <w:uiPriority w:val="0"/>
    <w:pPr>
      <w:jc w:val="center"/>
    </w:pPr>
    <w:rPr>
      <w:rFonts w:ascii="Calibri" w:hAnsi="Calibri" w:eastAsia="方正小标宋简体" w:cs="Times New Roman"/>
      <w:kern w:val="0"/>
      <w:sz w:val="44"/>
      <w:lang w:bidi="ar"/>
    </w:rPr>
  </w:style>
  <w:style w:type="character" w:customStyle="1" w:styleId="26">
    <w:name w:val="页码 New"/>
    <w:basedOn w:val="10"/>
    <w:qFormat/>
    <w:uiPriority w:val="0"/>
    <w:rPr>
      <w:rFonts w:ascii="Times New Roman" w:hAnsi="Times New Roman" w:eastAsia="宋体" w:cs="Times New Roman"/>
    </w:rPr>
  </w:style>
  <w:style w:type="paragraph" w:customStyle="1" w:styleId="27">
    <w:name w:val="正文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lang w:val="en-US" w:eastAsia="zh-CN"/>
    </w:rPr>
  </w:style>
  <w:style w:type="paragraph" w:customStyle="1" w:styleId="28">
    <w:name w:val="页眉 New"/>
    <w:basedOn w:val="2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29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customStyle="1" w:styleId="30">
    <w:name w:val="正文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正文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&#38405;&#22788;&#25991;&#26723;\3.&#34917;&#21161;&#20998;&#37197;&#65288;&#20013;&#22830;-&#30465;&#32423;-&#24066;&#32423;&#8212;&#8212;&#22478;&#20065;&#65292;&#21307;&#30103;&#25937;&#21161;&#34917;&#21161;&#65289;\23&#24180;\&#22478;&#20065;&#34917;&#21161;&#65288;&#20013;&#22830;&#12289;&#30465;&#65289;\2022.12&#25552;&#21069;&#19979;&#36798;&#20013;&#22830;&#22478;&#20065;&#34917;&#21161;-36984&#19975;-12.25\1.&#24449;&#27714;&#24847;&#35265;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2525</Words>
  <Characters>2899</Characters>
  <Lines>0</Lines>
  <Paragraphs>0</Paragraphs>
  <TotalTime>0</TotalTime>
  <ScaleCrop>false</ScaleCrop>
  <LinksUpToDate>false</LinksUpToDate>
  <CharactersWithSpaces>2942</CharactersWithSpaces>
  <Application>WPS Office_11.8.6.8697_F1E327BC-269C-435d-A152-05C5408002CA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2023-12-25T03:17:00Z</dcterms:created>
  <dc:creator>anny</dc:creator>
  <cp:lastModifiedBy>叶海茵</cp:lastModifiedBy>
  <cp:lastPrinted>2023-12-25T09:08:00Z</cp:lastPrinted>
  <dcterms:modified xsi:type="dcterms:W3CDTF">2026-03-16T08:47:50Z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2052-11.8.6.8697</vt:lpwstr>
  </property>
  <property fmtid="{D5CDD505-2E9C-101B-9397-08002B2CF9AE}" pid="3" name="ICV">
    <vt:lpwstr>A579F02FB99B461ABD1F617DC19A400B</vt:lpwstr>
  </property>
  <property fmtid="{D5CDD505-2E9C-101B-9397-08002B2CF9AE}" pid="4" name="KSOSaveFontToCloudKey">
    <vt:lpwstr>523937527_embed</vt:lpwstr>
  </property>
  <property fmtid="{D5CDD505-2E9C-101B-9397-08002B2CF9AE}" pid="5" name="KSOTemplateDocerSaveRecord">
    <vt:lpwstr>eyJoZGlkIjoiNTgzNzVlODk1YWNkY2YxZjQ5MWU1ODA0ZGQ3NDA2NWQiLCJ1c2VySWQiOiIxNTA5MDE4NjY1In0=</vt:lpwstr>
  </property>
</Properties>
</file>